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34D20" w14:textId="6853777B" w:rsidR="004465A8" w:rsidRPr="00C628F9" w:rsidRDefault="00EF340F" w:rsidP="004465A8">
      <w:p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b/>
          <w:color w:val="1E1E1E"/>
          <w:sz w:val="32"/>
        </w:rPr>
      </w:pPr>
      <w:r w:rsidRPr="00C628F9">
        <w:rPr>
          <w:rFonts w:ascii="Times New Roman" w:eastAsia="Times New Roman" w:hAnsi="Times New Roman" w:cs="Times New Roman"/>
          <w:noProof/>
          <w:color w:val="1E1E1E"/>
        </w:rPr>
        <w:drawing>
          <wp:anchor distT="0" distB="0" distL="114300" distR="114300" simplePos="0" relativeHeight="251658240" behindDoc="0" locked="0" layoutInCell="1" allowOverlap="1" wp14:anchorId="4B925012" wp14:editId="47169E53">
            <wp:simplePos x="0" y="0"/>
            <wp:positionH relativeFrom="column">
              <wp:posOffset>1944716</wp:posOffset>
            </wp:positionH>
            <wp:positionV relativeFrom="page">
              <wp:posOffset>315884</wp:posOffset>
            </wp:positionV>
            <wp:extent cx="1280160" cy="483235"/>
            <wp:effectExtent l="0" t="0" r="2540" b="0"/>
            <wp:wrapSquare wrapText="bothSides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F2E3DF8B-FDC1-A44F-9075-0A65299BF4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F2E3DF8B-FDC1-A44F-9075-0A65299BF4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5A8" w:rsidRPr="00C628F9">
        <w:rPr>
          <w:rFonts w:ascii="Times New Roman" w:hAnsi="Times New Roman" w:cs="Times New Roman"/>
          <w:b/>
          <w:sz w:val="40"/>
        </w:rPr>
        <w:t>African Social Worker Awards</w:t>
      </w:r>
    </w:p>
    <w:p w14:paraId="6A3274E0" w14:textId="77777777" w:rsidR="004465A8" w:rsidRPr="00C628F9" w:rsidRDefault="004465A8" w:rsidP="004465A8">
      <w:p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color w:val="1E1E1E"/>
        </w:rPr>
      </w:pPr>
      <w:r w:rsidRPr="00C628F9">
        <w:rPr>
          <w:rFonts w:ascii="Times New Roman" w:hAnsi="Times New Roman" w:cs="Times New Roman"/>
          <w:noProof/>
        </w:rPr>
        <w:drawing>
          <wp:inline distT="0" distB="0" distL="0" distR="0" wp14:anchorId="49C4C38C" wp14:editId="70A24A8C">
            <wp:extent cx="2151321" cy="139668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11-26 at 6.25.35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726" cy="14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40F" w:rsidRPr="00C628F9">
        <w:rPr>
          <w:rFonts w:ascii="Times New Roman" w:hAnsi="Times New Roman" w:cs="Times New Roman"/>
          <w:noProof/>
        </w:rPr>
        <w:t xml:space="preserve"> </w:t>
      </w:r>
    </w:p>
    <w:p w14:paraId="2CBAB4AE" w14:textId="77777777" w:rsidR="004465A8" w:rsidRPr="00C628F9" w:rsidRDefault="004465A8" w:rsidP="004465A8">
      <w:p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b/>
          <w:color w:val="1E1E1E"/>
          <w:sz w:val="36"/>
        </w:rPr>
      </w:pPr>
      <w:r w:rsidRPr="00C628F9">
        <w:rPr>
          <w:rFonts w:ascii="Times New Roman" w:eastAsia="Times New Roman" w:hAnsi="Times New Roman" w:cs="Times New Roman"/>
          <w:b/>
          <w:color w:val="1E1E1E"/>
          <w:sz w:val="36"/>
        </w:rPr>
        <w:t xml:space="preserve">Nomination Form </w:t>
      </w:r>
    </w:p>
    <w:p w14:paraId="11B241FE" w14:textId="330CAAAC" w:rsidR="004465A8" w:rsidRPr="00C628F9" w:rsidRDefault="00C628F9" w:rsidP="004465A8">
      <w:p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b/>
          <w:i/>
          <w:color w:val="1E1E1E"/>
        </w:rPr>
      </w:pPr>
      <w:r>
        <w:rPr>
          <w:rFonts w:ascii="Times New Roman" w:eastAsia="Times New Roman" w:hAnsi="Times New Roman" w:cs="Times New Roman"/>
          <w:b/>
          <w:i/>
          <w:color w:val="1E1E1E"/>
        </w:rPr>
        <w:t xml:space="preserve">1. </w:t>
      </w:r>
      <w:r w:rsidR="004465A8" w:rsidRPr="00C628F9">
        <w:rPr>
          <w:rFonts w:ascii="Times New Roman" w:eastAsia="Times New Roman" w:hAnsi="Times New Roman" w:cs="Times New Roman"/>
          <w:b/>
          <w:i/>
          <w:color w:val="1E1E1E"/>
        </w:rPr>
        <w:t>Details of person nominating</w:t>
      </w:r>
    </w:p>
    <w:p w14:paraId="7E9A6B63" w14:textId="77777777" w:rsidR="004465A8" w:rsidRPr="00C628F9" w:rsidRDefault="004465A8" w:rsidP="003E5CBC">
      <w:pPr>
        <w:numPr>
          <w:ilvl w:val="0"/>
          <w:numId w:val="1"/>
        </w:numPr>
        <w:shd w:val="clear" w:color="auto" w:fill="FFFFFF"/>
        <w:spacing w:before="100" w:beforeAutospacing="1"/>
        <w:ind w:left="0" w:firstLine="0"/>
        <w:rPr>
          <w:rFonts w:ascii="Times New Roman" w:eastAsia="Times New Roman" w:hAnsi="Times New Roman" w:cs="Times New Roman"/>
          <w:color w:val="1E1E1E"/>
        </w:rPr>
      </w:pPr>
      <w:r w:rsidRPr="00C628F9">
        <w:rPr>
          <w:rFonts w:ascii="Times New Roman" w:eastAsia="Times New Roman" w:hAnsi="Times New Roman" w:cs="Times New Roman"/>
          <w:color w:val="1E1E1E"/>
        </w:rPr>
        <w:t>Name of person nomination</w:t>
      </w:r>
    </w:p>
    <w:p w14:paraId="0516A510" w14:textId="77777777" w:rsidR="004465A8" w:rsidRPr="00C628F9" w:rsidRDefault="004465A8" w:rsidP="003E5CBC">
      <w:pPr>
        <w:numPr>
          <w:ilvl w:val="0"/>
          <w:numId w:val="1"/>
        </w:numPr>
        <w:shd w:val="clear" w:color="auto" w:fill="FFFFFF"/>
        <w:spacing w:before="100" w:beforeAutospacing="1"/>
        <w:ind w:left="0" w:firstLine="0"/>
        <w:rPr>
          <w:rFonts w:ascii="Times New Roman" w:eastAsia="Times New Roman" w:hAnsi="Times New Roman" w:cs="Times New Roman"/>
          <w:color w:val="1E1E1E"/>
        </w:rPr>
      </w:pPr>
      <w:r w:rsidRPr="00C628F9">
        <w:rPr>
          <w:rFonts w:ascii="Times New Roman" w:eastAsia="Times New Roman" w:hAnsi="Times New Roman" w:cs="Times New Roman"/>
          <w:color w:val="1E1E1E"/>
        </w:rPr>
        <w:t>Email address</w:t>
      </w:r>
    </w:p>
    <w:p w14:paraId="50C70019" w14:textId="59D0F4F9" w:rsidR="004465A8" w:rsidRPr="00C628F9" w:rsidRDefault="00C628F9" w:rsidP="004465A8">
      <w:p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b/>
          <w:i/>
          <w:color w:val="1E1E1E"/>
        </w:rPr>
      </w:pPr>
      <w:r>
        <w:rPr>
          <w:rFonts w:ascii="Times New Roman" w:eastAsia="Times New Roman" w:hAnsi="Times New Roman" w:cs="Times New Roman"/>
          <w:b/>
          <w:i/>
          <w:color w:val="1E1E1E"/>
        </w:rPr>
        <w:t xml:space="preserve">2. </w:t>
      </w:r>
      <w:r w:rsidR="004465A8" w:rsidRPr="00C628F9">
        <w:rPr>
          <w:rFonts w:ascii="Times New Roman" w:eastAsia="Times New Roman" w:hAnsi="Times New Roman" w:cs="Times New Roman"/>
          <w:b/>
          <w:i/>
          <w:color w:val="1E1E1E"/>
        </w:rPr>
        <w:t>Details of nominee</w:t>
      </w:r>
    </w:p>
    <w:p w14:paraId="7D5B9C24" w14:textId="77777777" w:rsidR="004465A8" w:rsidRPr="00C628F9" w:rsidRDefault="004465A8" w:rsidP="003E5CBC">
      <w:pPr>
        <w:numPr>
          <w:ilvl w:val="0"/>
          <w:numId w:val="1"/>
        </w:numPr>
        <w:shd w:val="clear" w:color="auto" w:fill="FFFFFF"/>
        <w:spacing w:before="100" w:beforeAutospacing="1"/>
        <w:ind w:left="0" w:firstLine="0"/>
        <w:rPr>
          <w:rFonts w:ascii="Times New Roman" w:eastAsia="Times New Roman" w:hAnsi="Times New Roman" w:cs="Times New Roman"/>
          <w:color w:val="1E1E1E"/>
        </w:rPr>
      </w:pPr>
      <w:r w:rsidRPr="00C628F9">
        <w:rPr>
          <w:rFonts w:ascii="Times New Roman" w:eastAsia="Times New Roman" w:hAnsi="Times New Roman" w:cs="Times New Roman"/>
          <w:color w:val="1E1E1E"/>
        </w:rPr>
        <w:t>Name of nominee</w:t>
      </w:r>
    </w:p>
    <w:p w14:paraId="3E8201D8" w14:textId="77777777" w:rsidR="004465A8" w:rsidRPr="00C628F9" w:rsidRDefault="004465A8" w:rsidP="003E5CBC">
      <w:pPr>
        <w:numPr>
          <w:ilvl w:val="0"/>
          <w:numId w:val="1"/>
        </w:numPr>
        <w:shd w:val="clear" w:color="auto" w:fill="FFFFFF"/>
        <w:spacing w:before="100" w:beforeAutospacing="1"/>
        <w:ind w:left="0" w:firstLine="0"/>
        <w:rPr>
          <w:rFonts w:ascii="Times New Roman" w:eastAsia="Times New Roman" w:hAnsi="Times New Roman" w:cs="Times New Roman"/>
          <w:color w:val="1E1E1E"/>
        </w:rPr>
      </w:pPr>
      <w:r w:rsidRPr="00C628F9">
        <w:rPr>
          <w:rFonts w:ascii="Times New Roman" w:eastAsia="Times New Roman" w:hAnsi="Times New Roman" w:cs="Times New Roman"/>
          <w:color w:val="1E1E1E"/>
        </w:rPr>
        <w:t>Email address</w:t>
      </w:r>
    </w:p>
    <w:p w14:paraId="1C8DA38C" w14:textId="77777777" w:rsidR="004465A8" w:rsidRPr="00C628F9" w:rsidRDefault="004465A8" w:rsidP="003E5CBC">
      <w:pPr>
        <w:numPr>
          <w:ilvl w:val="0"/>
          <w:numId w:val="1"/>
        </w:numPr>
        <w:shd w:val="clear" w:color="auto" w:fill="FFFFFF"/>
        <w:spacing w:before="100" w:beforeAutospacing="1"/>
        <w:ind w:left="0" w:firstLine="0"/>
        <w:rPr>
          <w:rFonts w:ascii="Times New Roman" w:eastAsia="Times New Roman" w:hAnsi="Times New Roman" w:cs="Times New Roman"/>
          <w:color w:val="1E1E1E"/>
        </w:rPr>
      </w:pPr>
      <w:r w:rsidRPr="00C628F9">
        <w:rPr>
          <w:rFonts w:ascii="Times New Roman" w:eastAsia="Times New Roman" w:hAnsi="Times New Roman" w:cs="Times New Roman"/>
          <w:color w:val="1E1E1E"/>
        </w:rPr>
        <w:t>Social work qualification</w:t>
      </w:r>
    </w:p>
    <w:p w14:paraId="00C7F0CE" w14:textId="53F4D5BC" w:rsidR="004465A8" w:rsidRPr="00C628F9" w:rsidRDefault="00C628F9" w:rsidP="004465A8">
      <w:p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b/>
          <w:i/>
          <w:color w:val="1E1E1E"/>
        </w:rPr>
      </w:pPr>
      <w:r>
        <w:rPr>
          <w:rFonts w:ascii="Times New Roman" w:eastAsia="Times New Roman" w:hAnsi="Times New Roman" w:cs="Times New Roman"/>
          <w:b/>
          <w:i/>
          <w:color w:val="1E1E1E"/>
        </w:rPr>
        <w:t xml:space="preserve">3. </w:t>
      </w:r>
      <w:r w:rsidRPr="00C628F9">
        <w:rPr>
          <w:rFonts w:ascii="Times New Roman" w:eastAsia="Times New Roman" w:hAnsi="Times New Roman" w:cs="Times New Roman"/>
          <w:b/>
          <w:i/>
          <w:color w:val="1E1E1E"/>
        </w:rPr>
        <w:t>Why is this person being nominated?</w:t>
      </w:r>
    </w:p>
    <w:p w14:paraId="64597299" w14:textId="7E506670" w:rsidR="00C628F9" w:rsidRPr="00C628F9" w:rsidRDefault="00C628F9" w:rsidP="003E5CBC">
      <w:pPr>
        <w:numPr>
          <w:ilvl w:val="0"/>
          <w:numId w:val="1"/>
        </w:numPr>
        <w:shd w:val="clear" w:color="auto" w:fill="FFFFFF"/>
        <w:spacing w:before="100" w:beforeAutospacing="1"/>
        <w:ind w:left="0" w:firstLine="0"/>
        <w:rPr>
          <w:rFonts w:ascii="Times New Roman" w:eastAsia="Times New Roman" w:hAnsi="Times New Roman" w:cs="Times New Roman"/>
          <w:color w:val="1E1E1E"/>
        </w:rPr>
      </w:pPr>
      <w:r w:rsidRPr="00C628F9">
        <w:rPr>
          <w:rFonts w:ascii="Times New Roman" w:eastAsia="Times New Roman" w:hAnsi="Times New Roman" w:cs="Times New Roman"/>
          <w:color w:val="1E1E1E"/>
        </w:rPr>
        <w:t>What work did they do or are they doing?</w:t>
      </w:r>
    </w:p>
    <w:p w14:paraId="385764AC" w14:textId="5A9D6C88" w:rsidR="004465A8" w:rsidRPr="00C628F9" w:rsidRDefault="004465A8" w:rsidP="003E5CBC">
      <w:pPr>
        <w:numPr>
          <w:ilvl w:val="0"/>
          <w:numId w:val="1"/>
        </w:numPr>
        <w:shd w:val="clear" w:color="auto" w:fill="FFFFFF"/>
        <w:spacing w:before="100" w:beforeAutospacing="1"/>
        <w:ind w:left="0" w:firstLine="0"/>
        <w:rPr>
          <w:rFonts w:ascii="Times New Roman" w:eastAsia="Times New Roman" w:hAnsi="Times New Roman" w:cs="Times New Roman"/>
          <w:color w:val="1E1E1E"/>
        </w:rPr>
      </w:pPr>
      <w:r w:rsidRPr="00C628F9">
        <w:rPr>
          <w:rFonts w:ascii="Times New Roman" w:eastAsia="Times New Roman" w:hAnsi="Times New Roman" w:cs="Times New Roman"/>
          <w:color w:val="1E1E1E"/>
        </w:rPr>
        <w:t xml:space="preserve">Describe where the work was done. It should </w:t>
      </w:r>
      <w:r w:rsidR="00C628F9" w:rsidRPr="00C628F9">
        <w:rPr>
          <w:rFonts w:ascii="Times New Roman" w:eastAsia="Times New Roman" w:hAnsi="Times New Roman" w:cs="Times New Roman"/>
          <w:color w:val="1E1E1E"/>
        </w:rPr>
        <w:t xml:space="preserve">be clear that </w:t>
      </w:r>
      <w:r w:rsidRPr="00C628F9">
        <w:rPr>
          <w:rFonts w:ascii="Times New Roman" w:eastAsia="Times New Roman" w:hAnsi="Times New Roman" w:cs="Times New Roman"/>
          <w:color w:val="1E1E1E"/>
        </w:rPr>
        <w:t>the work was done in Africa</w:t>
      </w:r>
    </w:p>
    <w:p w14:paraId="0E66178E" w14:textId="78B811F1" w:rsidR="004465A8" w:rsidRPr="00C628F9" w:rsidRDefault="004465A8" w:rsidP="003E5CBC">
      <w:pPr>
        <w:numPr>
          <w:ilvl w:val="0"/>
          <w:numId w:val="1"/>
        </w:numPr>
        <w:shd w:val="clear" w:color="auto" w:fill="FFFFFF"/>
        <w:spacing w:before="100" w:beforeAutospacing="1"/>
        <w:ind w:left="0" w:firstLine="0"/>
        <w:rPr>
          <w:rFonts w:ascii="Times New Roman" w:eastAsia="Times New Roman" w:hAnsi="Times New Roman" w:cs="Times New Roman"/>
          <w:color w:val="1E1E1E"/>
        </w:rPr>
      </w:pPr>
      <w:r w:rsidRPr="00C628F9">
        <w:rPr>
          <w:rFonts w:ascii="Times New Roman" w:eastAsia="Times New Roman" w:hAnsi="Times New Roman" w:cs="Times New Roman"/>
          <w:color w:val="1E1E1E"/>
        </w:rPr>
        <w:t>How did the work impact people</w:t>
      </w:r>
      <w:r w:rsidR="00C628F9" w:rsidRPr="00C628F9">
        <w:rPr>
          <w:rFonts w:ascii="Times New Roman" w:eastAsia="Times New Roman" w:hAnsi="Times New Roman" w:cs="Times New Roman"/>
          <w:color w:val="1E1E1E"/>
        </w:rPr>
        <w:t xml:space="preserve"> or how is it impacting people</w:t>
      </w:r>
      <w:r w:rsidRPr="00C628F9">
        <w:rPr>
          <w:rFonts w:ascii="Times New Roman" w:eastAsia="Times New Roman" w:hAnsi="Times New Roman" w:cs="Times New Roman"/>
          <w:color w:val="1E1E1E"/>
        </w:rPr>
        <w:t xml:space="preserve">? </w:t>
      </w:r>
    </w:p>
    <w:p w14:paraId="7DA25875" w14:textId="2EC04153" w:rsidR="004465A8" w:rsidRPr="00C628F9" w:rsidRDefault="00C628F9" w:rsidP="004465A8">
      <w:p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b/>
          <w:i/>
          <w:color w:val="1E1E1E"/>
        </w:rPr>
      </w:pPr>
      <w:r>
        <w:rPr>
          <w:rFonts w:ascii="Times New Roman" w:eastAsia="Times New Roman" w:hAnsi="Times New Roman" w:cs="Times New Roman"/>
          <w:b/>
          <w:i/>
          <w:color w:val="1E1E1E"/>
        </w:rPr>
        <w:t xml:space="preserve">4. </w:t>
      </w:r>
      <w:r w:rsidR="004465A8" w:rsidRPr="00C628F9">
        <w:rPr>
          <w:rFonts w:ascii="Times New Roman" w:eastAsia="Times New Roman" w:hAnsi="Times New Roman" w:cs="Times New Roman"/>
          <w:b/>
          <w:i/>
          <w:color w:val="1E1E1E"/>
        </w:rPr>
        <w:t xml:space="preserve">Evidence </w:t>
      </w:r>
    </w:p>
    <w:p w14:paraId="58287158" w14:textId="696B0993" w:rsidR="004465A8" w:rsidRPr="00C628F9" w:rsidRDefault="004465A8" w:rsidP="003E5CBC">
      <w:pPr>
        <w:numPr>
          <w:ilvl w:val="0"/>
          <w:numId w:val="1"/>
        </w:numPr>
        <w:shd w:val="clear" w:color="auto" w:fill="FFFFFF"/>
        <w:spacing w:before="100" w:beforeAutospacing="1"/>
        <w:ind w:left="0" w:firstLine="0"/>
        <w:rPr>
          <w:rFonts w:ascii="Times New Roman" w:eastAsia="Times New Roman" w:hAnsi="Times New Roman" w:cs="Times New Roman"/>
          <w:color w:val="1E1E1E"/>
        </w:rPr>
      </w:pPr>
      <w:r w:rsidRPr="00C628F9">
        <w:rPr>
          <w:rFonts w:ascii="Times New Roman" w:eastAsia="Times New Roman" w:hAnsi="Times New Roman" w:cs="Times New Roman"/>
          <w:color w:val="1E1E1E"/>
        </w:rPr>
        <w:t>Provide evidence such as photos, testimonies, short videos</w:t>
      </w:r>
      <w:r w:rsidR="00C628F9">
        <w:rPr>
          <w:rFonts w:ascii="Times New Roman" w:eastAsia="Times New Roman" w:hAnsi="Times New Roman" w:cs="Times New Roman"/>
          <w:color w:val="1E1E1E"/>
        </w:rPr>
        <w:t>, links</w:t>
      </w:r>
      <w:r w:rsidR="00653307">
        <w:rPr>
          <w:rFonts w:ascii="Times New Roman" w:eastAsia="Times New Roman" w:hAnsi="Times New Roman" w:cs="Times New Roman"/>
          <w:color w:val="1E1E1E"/>
        </w:rPr>
        <w:t>, statistics</w:t>
      </w:r>
      <w:r w:rsidR="00C628F9">
        <w:rPr>
          <w:rFonts w:ascii="Times New Roman" w:eastAsia="Times New Roman" w:hAnsi="Times New Roman" w:cs="Times New Roman"/>
          <w:color w:val="1E1E1E"/>
        </w:rPr>
        <w:t xml:space="preserve"> or </w:t>
      </w:r>
      <w:r w:rsidRPr="00C628F9">
        <w:rPr>
          <w:rFonts w:ascii="Times New Roman" w:eastAsia="Times New Roman" w:hAnsi="Times New Roman" w:cs="Times New Roman"/>
          <w:color w:val="1E1E1E"/>
        </w:rPr>
        <w:t>news articles</w:t>
      </w:r>
    </w:p>
    <w:p w14:paraId="22912C17" w14:textId="5E201420" w:rsidR="004465A8" w:rsidRPr="00C628F9" w:rsidRDefault="00C628F9" w:rsidP="004465A8">
      <w:p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b/>
          <w:i/>
          <w:color w:val="1E1E1E"/>
        </w:rPr>
      </w:pPr>
      <w:r>
        <w:rPr>
          <w:rFonts w:ascii="Times New Roman" w:eastAsia="Times New Roman" w:hAnsi="Times New Roman" w:cs="Times New Roman"/>
          <w:b/>
          <w:i/>
          <w:color w:val="1E1E1E"/>
        </w:rPr>
        <w:t xml:space="preserve">5. </w:t>
      </w:r>
      <w:r w:rsidR="00197848">
        <w:rPr>
          <w:rFonts w:ascii="Times New Roman" w:eastAsia="Times New Roman" w:hAnsi="Times New Roman" w:cs="Times New Roman"/>
          <w:b/>
          <w:i/>
          <w:color w:val="1E1E1E"/>
        </w:rPr>
        <w:t>Award you are nominating them for</w:t>
      </w:r>
      <w:r w:rsidR="004465A8" w:rsidRPr="00C628F9">
        <w:rPr>
          <w:rFonts w:ascii="Times New Roman" w:eastAsia="Times New Roman" w:hAnsi="Times New Roman" w:cs="Times New Roman"/>
          <w:b/>
          <w:i/>
          <w:color w:val="1E1E1E"/>
        </w:rPr>
        <w:t xml:space="preserve"> </w:t>
      </w:r>
    </w:p>
    <w:p w14:paraId="7759AF26" w14:textId="77777777" w:rsidR="00197848" w:rsidRPr="00197848" w:rsidRDefault="00197848" w:rsidP="00061154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n-AU" w:eastAsia="en-GB"/>
        </w:rPr>
      </w:pPr>
      <w:r w:rsidRPr="00197848">
        <w:rPr>
          <w:rFonts w:ascii="Times New Roman" w:eastAsia="Times New Roman" w:hAnsi="Times New Roman" w:cs="Times New Roman"/>
          <w:lang w:val="en-AU" w:eastAsia="en-GB"/>
        </w:rPr>
        <w:t>Social Worker of the Year</w:t>
      </w:r>
    </w:p>
    <w:p w14:paraId="46A13845" w14:textId="77777777" w:rsidR="00197848" w:rsidRPr="00197848" w:rsidRDefault="00197848" w:rsidP="00061154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n-AU" w:eastAsia="en-GB"/>
        </w:rPr>
      </w:pPr>
      <w:r w:rsidRPr="00197848">
        <w:rPr>
          <w:rFonts w:ascii="Times New Roman" w:eastAsia="Times New Roman" w:hAnsi="Times New Roman" w:cs="Times New Roman"/>
          <w:lang w:val="en-AU" w:eastAsia="en-GB"/>
        </w:rPr>
        <w:t>Lifetime Achievement Award</w:t>
      </w:r>
    </w:p>
    <w:p w14:paraId="31F88576" w14:textId="77777777" w:rsidR="00197848" w:rsidRPr="00197848" w:rsidRDefault="00197848" w:rsidP="00061154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n-AU" w:eastAsia="en-GB"/>
        </w:rPr>
      </w:pPr>
      <w:r w:rsidRPr="00197848">
        <w:rPr>
          <w:rFonts w:ascii="Times New Roman" w:eastAsia="Times New Roman" w:hAnsi="Times New Roman" w:cs="Times New Roman"/>
          <w:lang w:val="en-AU" w:eastAsia="en-GB"/>
        </w:rPr>
        <w:t>Mzee Award</w:t>
      </w:r>
    </w:p>
    <w:p w14:paraId="2624C3E7" w14:textId="77777777" w:rsidR="00197848" w:rsidRPr="00197848" w:rsidRDefault="00197848" w:rsidP="00061154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n-AU" w:eastAsia="en-GB"/>
        </w:rPr>
      </w:pPr>
      <w:r w:rsidRPr="00197848">
        <w:rPr>
          <w:rFonts w:ascii="Times New Roman" w:eastAsia="Times New Roman" w:hAnsi="Times New Roman" w:cs="Times New Roman"/>
          <w:lang w:val="en-AU" w:eastAsia="en-GB"/>
        </w:rPr>
        <w:t>Decolonising Award</w:t>
      </w:r>
    </w:p>
    <w:p w14:paraId="6B7C4C0F" w14:textId="77777777" w:rsidR="00197848" w:rsidRPr="00197848" w:rsidRDefault="00197848" w:rsidP="00061154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n-AU" w:eastAsia="en-GB"/>
        </w:rPr>
      </w:pPr>
      <w:r w:rsidRPr="00197848">
        <w:rPr>
          <w:rFonts w:ascii="Times New Roman" w:eastAsia="Times New Roman" w:hAnsi="Times New Roman" w:cs="Times New Roman"/>
          <w:lang w:val="en-AU" w:eastAsia="en-GB"/>
        </w:rPr>
        <w:t>Developmental Work Award</w:t>
      </w:r>
    </w:p>
    <w:p w14:paraId="1A7EBECF" w14:textId="77777777" w:rsidR="00197848" w:rsidRPr="00197848" w:rsidRDefault="00197848" w:rsidP="00061154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n-AU" w:eastAsia="en-GB"/>
        </w:rPr>
      </w:pPr>
      <w:r w:rsidRPr="00197848">
        <w:rPr>
          <w:rFonts w:ascii="Times New Roman" w:eastAsia="Times New Roman" w:hAnsi="Times New Roman" w:cs="Times New Roman"/>
          <w:lang w:val="en-AU" w:eastAsia="en-GB"/>
        </w:rPr>
        <w:t>Social Work Education Award</w:t>
      </w:r>
    </w:p>
    <w:p w14:paraId="0B6AB949" w14:textId="77777777" w:rsidR="00197848" w:rsidRPr="00197848" w:rsidRDefault="00197848" w:rsidP="00061154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n-AU" w:eastAsia="en-GB"/>
        </w:rPr>
      </w:pPr>
      <w:r w:rsidRPr="00197848">
        <w:rPr>
          <w:rFonts w:ascii="Times New Roman" w:eastAsia="Times New Roman" w:hAnsi="Times New Roman" w:cs="Times New Roman"/>
          <w:lang w:val="en-AU" w:eastAsia="en-GB"/>
        </w:rPr>
        <w:t>Student Award</w:t>
      </w:r>
    </w:p>
    <w:p w14:paraId="7D24C159" w14:textId="34520B7D" w:rsidR="00862739" w:rsidRPr="00197848" w:rsidRDefault="00197848" w:rsidP="00061154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en-AU" w:eastAsia="en-GB"/>
        </w:rPr>
      </w:pPr>
      <w:r w:rsidRPr="00197848">
        <w:rPr>
          <w:rFonts w:ascii="Times New Roman" w:eastAsia="Times New Roman" w:hAnsi="Times New Roman" w:cs="Times New Roman"/>
          <w:lang w:val="en-AU" w:eastAsia="en-GB"/>
        </w:rPr>
        <w:t xml:space="preserve">Service Award (for </w:t>
      </w:r>
      <w:r w:rsidR="00061154" w:rsidRPr="00197848">
        <w:rPr>
          <w:rFonts w:ascii="Times New Roman" w:eastAsia="Times New Roman" w:hAnsi="Times New Roman" w:cs="Times New Roman"/>
          <w:lang w:val="en-AU" w:eastAsia="en-GB"/>
        </w:rPr>
        <w:t>organisations</w:t>
      </w:r>
      <w:r w:rsidRPr="00197848">
        <w:rPr>
          <w:rFonts w:ascii="Times New Roman" w:eastAsia="Times New Roman" w:hAnsi="Times New Roman" w:cs="Times New Roman"/>
          <w:lang w:val="en-AU" w:eastAsia="en-GB"/>
        </w:rPr>
        <w:t xml:space="preserve"> or institutions)</w:t>
      </w:r>
    </w:p>
    <w:p w14:paraId="061A5F3C" w14:textId="77777777" w:rsidR="004465A8" w:rsidRPr="00C628F9" w:rsidRDefault="004465A8">
      <w:pPr>
        <w:rPr>
          <w:rFonts w:ascii="Times New Roman" w:hAnsi="Times New Roman" w:cs="Times New Roman"/>
        </w:rPr>
      </w:pPr>
    </w:p>
    <w:p w14:paraId="3CC4237D" w14:textId="3004FB3D" w:rsidR="004465A8" w:rsidRPr="00C628F9" w:rsidRDefault="004465A8">
      <w:pPr>
        <w:rPr>
          <w:rFonts w:ascii="Times New Roman" w:hAnsi="Times New Roman" w:cs="Times New Roman"/>
        </w:rPr>
      </w:pPr>
      <w:r w:rsidRPr="00C628F9">
        <w:rPr>
          <w:rFonts w:ascii="Times New Roman" w:hAnsi="Times New Roman" w:cs="Times New Roman"/>
        </w:rPr>
        <w:t xml:space="preserve">Email your form to: </w:t>
      </w:r>
      <w:hyperlink r:id="rId7" w:history="1">
        <w:r w:rsidRPr="00C628F9">
          <w:rPr>
            <w:rStyle w:val="Hyperlink"/>
            <w:rFonts w:ascii="Times New Roman" w:hAnsi="Times New Roman" w:cs="Times New Roman"/>
          </w:rPr>
          <w:t>asw@africasocialwork.net</w:t>
        </w:r>
      </w:hyperlink>
      <w:r w:rsidRPr="00C628F9">
        <w:rPr>
          <w:rFonts w:ascii="Times New Roman" w:hAnsi="Times New Roman" w:cs="Times New Roman"/>
        </w:rPr>
        <w:t xml:space="preserve"> before </w:t>
      </w:r>
      <w:r w:rsidR="00197848">
        <w:rPr>
          <w:rFonts w:ascii="Times New Roman" w:hAnsi="Times New Roman" w:cs="Times New Roman"/>
        </w:rPr>
        <w:t>31 March 2023</w:t>
      </w:r>
      <w:r w:rsidR="00593ABE">
        <w:rPr>
          <w:rFonts w:ascii="Times New Roman" w:hAnsi="Times New Roman" w:cs="Times New Roman"/>
        </w:rPr>
        <w:t>.</w:t>
      </w:r>
    </w:p>
    <w:sectPr w:rsidR="004465A8" w:rsidRPr="00C628F9" w:rsidSect="003A5D7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263EA5"/>
    <w:multiLevelType w:val="multilevel"/>
    <w:tmpl w:val="22C2BB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5E1542"/>
    <w:multiLevelType w:val="multilevel"/>
    <w:tmpl w:val="5748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B22FFD"/>
    <w:multiLevelType w:val="multilevel"/>
    <w:tmpl w:val="5498C8A4"/>
    <w:lvl w:ilvl="0">
      <w:start w:val="1"/>
      <w:numFmt w:val="lowerLetter"/>
      <w:lvlText w:val="%1)"/>
      <w:lvlJc w:val="left"/>
      <w:pPr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2309B1"/>
    <w:multiLevelType w:val="multilevel"/>
    <w:tmpl w:val="D5A00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25733851">
    <w:abstractNumId w:val="3"/>
  </w:num>
  <w:num w:numId="2" w16cid:durableId="1245602189">
    <w:abstractNumId w:val="1"/>
  </w:num>
  <w:num w:numId="3" w16cid:durableId="715932089">
    <w:abstractNumId w:val="2"/>
  </w:num>
  <w:num w:numId="4" w16cid:durableId="2027176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5A8"/>
    <w:rsid w:val="000136EC"/>
    <w:rsid w:val="000330C5"/>
    <w:rsid w:val="000431EF"/>
    <w:rsid w:val="000457F5"/>
    <w:rsid w:val="00061154"/>
    <w:rsid w:val="000654A5"/>
    <w:rsid w:val="00073776"/>
    <w:rsid w:val="000A598A"/>
    <w:rsid w:val="000D3AC5"/>
    <w:rsid w:val="000D5A36"/>
    <w:rsid w:val="000F5801"/>
    <w:rsid w:val="000F73E2"/>
    <w:rsid w:val="001158BB"/>
    <w:rsid w:val="00116687"/>
    <w:rsid w:val="001314CB"/>
    <w:rsid w:val="00180AD1"/>
    <w:rsid w:val="00197848"/>
    <w:rsid w:val="001C0AC9"/>
    <w:rsid w:val="001F181A"/>
    <w:rsid w:val="001F5008"/>
    <w:rsid w:val="001F51C8"/>
    <w:rsid w:val="001F569E"/>
    <w:rsid w:val="002057C7"/>
    <w:rsid w:val="00206E88"/>
    <w:rsid w:val="00217661"/>
    <w:rsid w:val="00221BB4"/>
    <w:rsid w:val="00282806"/>
    <w:rsid w:val="0029418B"/>
    <w:rsid w:val="00294AAC"/>
    <w:rsid w:val="002B3FC3"/>
    <w:rsid w:val="002B4ECA"/>
    <w:rsid w:val="002C1B60"/>
    <w:rsid w:val="002D3AA1"/>
    <w:rsid w:val="002D43A3"/>
    <w:rsid w:val="002D5F95"/>
    <w:rsid w:val="002D62E0"/>
    <w:rsid w:val="00337F8B"/>
    <w:rsid w:val="003679B2"/>
    <w:rsid w:val="00386201"/>
    <w:rsid w:val="00392C02"/>
    <w:rsid w:val="003A5675"/>
    <w:rsid w:val="003A5D7B"/>
    <w:rsid w:val="003D40FE"/>
    <w:rsid w:val="003D516F"/>
    <w:rsid w:val="003E5CBC"/>
    <w:rsid w:val="00435BA7"/>
    <w:rsid w:val="004465A8"/>
    <w:rsid w:val="00461013"/>
    <w:rsid w:val="00470D1F"/>
    <w:rsid w:val="004805C9"/>
    <w:rsid w:val="0049196E"/>
    <w:rsid w:val="00495DAE"/>
    <w:rsid w:val="004C39E8"/>
    <w:rsid w:val="005026DF"/>
    <w:rsid w:val="00510178"/>
    <w:rsid w:val="005156FB"/>
    <w:rsid w:val="0051703C"/>
    <w:rsid w:val="0053286D"/>
    <w:rsid w:val="00552395"/>
    <w:rsid w:val="005760A3"/>
    <w:rsid w:val="00593ABE"/>
    <w:rsid w:val="00596F53"/>
    <w:rsid w:val="005E189A"/>
    <w:rsid w:val="005E2E71"/>
    <w:rsid w:val="005E7553"/>
    <w:rsid w:val="005F25FD"/>
    <w:rsid w:val="00611F42"/>
    <w:rsid w:val="006270E3"/>
    <w:rsid w:val="006335FB"/>
    <w:rsid w:val="00634FF3"/>
    <w:rsid w:val="00646393"/>
    <w:rsid w:val="00653307"/>
    <w:rsid w:val="00661C2B"/>
    <w:rsid w:val="00673604"/>
    <w:rsid w:val="006840CF"/>
    <w:rsid w:val="00685B19"/>
    <w:rsid w:val="006973E2"/>
    <w:rsid w:val="006A042F"/>
    <w:rsid w:val="006A3E9D"/>
    <w:rsid w:val="006D283A"/>
    <w:rsid w:val="006E64E7"/>
    <w:rsid w:val="00704E97"/>
    <w:rsid w:val="00715426"/>
    <w:rsid w:val="00720774"/>
    <w:rsid w:val="007365FE"/>
    <w:rsid w:val="007414F9"/>
    <w:rsid w:val="00745D50"/>
    <w:rsid w:val="00781FD4"/>
    <w:rsid w:val="007B20FF"/>
    <w:rsid w:val="007C7CC1"/>
    <w:rsid w:val="007D6B5B"/>
    <w:rsid w:val="007F4A8A"/>
    <w:rsid w:val="008355C2"/>
    <w:rsid w:val="008462BE"/>
    <w:rsid w:val="0086493A"/>
    <w:rsid w:val="008A45C1"/>
    <w:rsid w:val="008B1100"/>
    <w:rsid w:val="008B2A3A"/>
    <w:rsid w:val="009000B6"/>
    <w:rsid w:val="00914029"/>
    <w:rsid w:val="00933AE2"/>
    <w:rsid w:val="009526CA"/>
    <w:rsid w:val="00992005"/>
    <w:rsid w:val="009A01D9"/>
    <w:rsid w:val="009A3ED1"/>
    <w:rsid w:val="009B6C66"/>
    <w:rsid w:val="009C4579"/>
    <w:rsid w:val="009D65DB"/>
    <w:rsid w:val="009E02D8"/>
    <w:rsid w:val="00A0635B"/>
    <w:rsid w:val="00A37FB8"/>
    <w:rsid w:val="00A60F57"/>
    <w:rsid w:val="00A65EA1"/>
    <w:rsid w:val="00A747F3"/>
    <w:rsid w:val="00A84382"/>
    <w:rsid w:val="00A9066A"/>
    <w:rsid w:val="00AD3AE3"/>
    <w:rsid w:val="00AD7CE9"/>
    <w:rsid w:val="00AF5032"/>
    <w:rsid w:val="00B106F3"/>
    <w:rsid w:val="00B14618"/>
    <w:rsid w:val="00B1486E"/>
    <w:rsid w:val="00B27F74"/>
    <w:rsid w:val="00B3472D"/>
    <w:rsid w:val="00B47907"/>
    <w:rsid w:val="00B47BA7"/>
    <w:rsid w:val="00B617CF"/>
    <w:rsid w:val="00B74A1C"/>
    <w:rsid w:val="00B77542"/>
    <w:rsid w:val="00B81931"/>
    <w:rsid w:val="00B90756"/>
    <w:rsid w:val="00B93069"/>
    <w:rsid w:val="00BB0F3E"/>
    <w:rsid w:val="00BB440F"/>
    <w:rsid w:val="00BD3810"/>
    <w:rsid w:val="00BE0B69"/>
    <w:rsid w:val="00BF2C8A"/>
    <w:rsid w:val="00BF3A5E"/>
    <w:rsid w:val="00C26A03"/>
    <w:rsid w:val="00C4249A"/>
    <w:rsid w:val="00C45AD1"/>
    <w:rsid w:val="00C553D7"/>
    <w:rsid w:val="00C61B9D"/>
    <w:rsid w:val="00C628F9"/>
    <w:rsid w:val="00C74FEF"/>
    <w:rsid w:val="00C84A10"/>
    <w:rsid w:val="00C84AB7"/>
    <w:rsid w:val="00CA1404"/>
    <w:rsid w:val="00CA1976"/>
    <w:rsid w:val="00CD6E2A"/>
    <w:rsid w:val="00CE1BB5"/>
    <w:rsid w:val="00D00A45"/>
    <w:rsid w:val="00D056CF"/>
    <w:rsid w:val="00D12C02"/>
    <w:rsid w:val="00D13230"/>
    <w:rsid w:val="00D14D39"/>
    <w:rsid w:val="00D51BE5"/>
    <w:rsid w:val="00D64374"/>
    <w:rsid w:val="00D73122"/>
    <w:rsid w:val="00D74B03"/>
    <w:rsid w:val="00D75294"/>
    <w:rsid w:val="00D83E56"/>
    <w:rsid w:val="00D9663F"/>
    <w:rsid w:val="00DE3249"/>
    <w:rsid w:val="00E00C28"/>
    <w:rsid w:val="00E07F91"/>
    <w:rsid w:val="00E11103"/>
    <w:rsid w:val="00E115F0"/>
    <w:rsid w:val="00E344D3"/>
    <w:rsid w:val="00E50D7E"/>
    <w:rsid w:val="00E573E6"/>
    <w:rsid w:val="00E65873"/>
    <w:rsid w:val="00E74BA3"/>
    <w:rsid w:val="00E80185"/>
    <w:rsid w:val="00E9204A"/>
    <w:rsid w:val="00E93666"/>
    <w:rsid w:val="00EA70D7"/>
    <w:rsid w:val="00EB4ACE"/>
    <w:rsid w:val="00ED102D"/>
    <w:rsid w:val="00EE37AB"/>
    <w:rsid w:val="00EF340F"/>
    <w:rsid w:val="00F01D20"/>
    <w:rsid w:val="00F20ED4"/>
    <w:rsid w:val="00F35561"/>
    <w:rsid w:val="00F4180A"/>
    <w:rsid w:val="00F65905"/>
    <w:rsid w:val="00F67C47"/>
    <w:rsid w:val="00F70BA2"/>
    <w:rsid w:val="00F77070"/>
    <w:rsid w:val="00F94638"/>
    <w:rsid w:val="00FA5EEA"/>
    <w:rsid w:val="00FA6E16"/>
    <w:rsid w:val="00FE32B8"/>
    <w:rsid w:val="00FF1C5E"/>
    <w:rsid w:val="00FF5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AE07C"/>
  <w14:defaultImageDpi w14:val="32767"/>
  <w15:chartTrackingRefBased/>
  <w15:docId w15:val="{D5B3A732-301A-084E-9966-03EAAF596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65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465A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628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6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2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sw@africasocialwork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mugumba/Library/Group%20Containers/UBF8T346G9.Office/User%20Content.localized/Templates.localized/WORD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WORD2.dotx</Template>
  <TotalTime>21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</dc:creator>
  <cp:keywords/>
  <dc:description/>
  <cp:lastModifiedBy>Rugare</cp:lastModifiedBy>
  <cp:revision>9</cp:revision>
  <dcterms:created xsi:type="dcterms:W3CDTF">2020-11-26T07:24:00Z</dcterms:created>
  <dcterms:modified xsi:type="dcterms:W3CDTF">2022-12-15T10:50:00Z</dcterms:modified>
</cp:coreProperties>
</file>